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ДОГОВОР ПОРУЧЕНИЯ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right" w:pos="76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город {{город}}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{{дата}}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«{{наименование}}», в лице директора {{ФИО}}, действующего на основании Устава (далее – Доверитель), с одной стороны, и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Товарищество с ограниченной ответственностью «{{наименование}}», в лице директора {{ФИО}}, действующего на основании Устава (далее – Поверенный), с другой стороны, (далее совместно – Стороны)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заключили договор (далее – Договор) о нижеследующем: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Предмет договора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 Договору Поверенный обязуется совершить по заданию, от имени и за счет Доверителя следующие юридические и фактические действия на условиях, оговоренных Сторонами.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Цена Договора составляет {{сумма}} ({{сумма прописью}}) тенге, которые уплачиваются Доверителем Поверенному в срок до {{дата}}. Указанные деньги до момента исполнения поручения являются собственностью Доверителя.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Права и обязанности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Поверенный обязуется выполнить от имени и за счет Доверителя следующие действия: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{{описание действия}};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{{описание действия}};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{{описание действия}};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предоставление Доверителю полной и достоверной информации по всем вопросам, связанным с выполнением поручения.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Поверенный обязуется не разглашать третьим лицам информацию, ставшую ему известной от Доверителя при исполнении Договора.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Поверенный вправе привлекать к исполнению поручения других лиц, за действия которых он несет ответственность перед Доверителем.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Доверитель обязан: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предоставлять Поверенному только достоверные сведения, необходимые для выполнения поручения;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установленный Сторонами срок оплачивать расходы Поверенного.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Доверитель вправе:</w:t>
      </w:r>
    </w:p>
    <w:p>
      <w:pPr>
        <w:numPr>
          <w:ilvl w:val="2"/>
          <w:numId w:val="5"/>
        </w:numPr>
        <w:tabs>
          <w:tab w:val="left" w:pos="1418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любое время получать информацию о ходе выполнения поручения.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Ответственность Сторон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За неисполнение или ненадлежащее исполнение обязательств по Договору Стороны несут ответственность, предусмотренную законодательством Республики Казахстан.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Поверенный не несет ответственности за предыдущую и последующую деятельность Доверителя.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Поверенный не несет ответственности в случае предоставления Доверителем недостоверных сведений или недействительных документов.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Порядок разрешения споров</w:t>
      </w:r>
    </w:p>
    <w:p>
      <w:pPr>
        <w:numPr>
          <w:ilvl w:val="1"/>
          <w:numId w:val="5"/>
        </w:numPr>
        <w:tabs>
          <w:tab w:val="left" w:pos="1134"/>
        </w:tabs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Споры и разногласия, которые могут возникнуть при исполнении Договора, будут по возможности разрешаться путем переговоров между Сторонами, а при невозможности разрешения путем переговоров передаются на рассмотрение в суд по месту заключения Договора.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numPr>
          <w:ilvl w:val="0"/>
          <w:numId w:val="5"/>
        </w:numPr>
        <w:spacing w:before="0" w:after="0" w:line="240" w:lineRule="auto"/>
        <w:rPr>
          <w:rFonts w:ascii="Arial" w:hAnsi="Arial" w:cs="Arial"/>
          <w:b/>
          <w:bCs/>
          <w:sz w:val="20"/>
          <w:szCs w:val="20"/>
        </w:rPr>
        <w:ind w:firstLine="709"/>
      </w:pPr>
      <w:r>
        <w:rPr>
          <w:rFonts w:ascii="Arial" w:hAnsi="Arial" w:cs="Arial"/>
          <w:b/>
          <w:bCs/>
          <w:sz w:val="20"/>
          <w:szCs w:val="20"/>
        </w:rPr>
        <w:t xml:space="preserve">Адреса, реквизиты и подписи Сторон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Доверитель: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{{банковские реквизиты}}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Директор ({{ФИО}})</w:t>
            </w:r>
          </w:p>
        </w:tc>
        <w:tc>
          <w:tcPr>
            <w:tcW w:w="4677" w:type="dxa"/>
          </w:tcPr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Поверенный:</w:t>
            </w: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Товарищество с ограниченной ответственностью «{{наименование}}»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Место нахождения: {{адрес}}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БИН {{БИН}}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{{банковские реквизиты}}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Телефон: {{телефон}}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E-mail: {{email}}</w:t>
            </w:r>
          </w:p>
          <w:p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Директор ({{ФИО}})</w:t>
            </w:r>
          </w:p>
        </w:tc>
      </w:tr>
    </w:tbl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1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2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3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4">
    <w:multiLevelType w:val="multilevel"/>
    <w:lvl w:ilvl="0">
      <w:start w:val="1"/>
      <w:numFmt w:val="decimal"/>
      <w:lvlText w:val="%1."/>
      <w:lvlJc w:val="left"/>
      <w:suff w:val="space"/>
      <w:pPr>
        <w:ind w:left="0" w:firstLine="0"/>
      </w:pPr>
      <w:rPr>
        <w:rFonts w:ascii="Arial" w:hAnsi="Arial" w:cs="Arial"/>
        <w:b/>
        <w:sz w:val="20"/>
      </w:rPr>
    </w:lvl>
    <w:lvl w:ilvl="1">
      <w:start w:val="1"/>
      <w:numFmt w:val="decimal"/>
      <w:lvlText w:val="%1.%2.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  <w:lvl w:ilvl="2">
      <w:start w:val="1"/>
      <w:numFmt w:val="decimal"/>
      <w:lvlText w:val="%3)"/>
      <w:lvlJc w:val="left"/>
      <w:suff w:val="space"/>
      <w:pPr>
        <w:ind w:left="0" w:firstLine="709"/>
      </w:pPr>
      <w:rPr>
        <w:rFonts w:ascii="Arial" w:hAnsi="Arial" w:cs="Arial"/>
        <w:b w:val="0"/>
        <w:sz w:val="20"/>
      </w:rPr>
    </w:lvl>
  </w:abstractNum>
  <w:abstractNum w:abstractNumId="5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6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7">
    <w:multiLevelType w:val="singleLevel"/>
    <w:lvl w:ilvl="0">
      <w:start w:val="1"/>
      <w:numFmt w:val="decimal"/>
      <w:lvlText w:val="%1)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8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suff w:val="space"/>
      <w:pPr>
        <w:ind w:left="0" w:firstLine="709"/>
      </w:pPr>
      <w:rPr>
        <w:rFonts w:ascii="Arial" w:hAnsi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FED"/>
    <w:rsid w:val="00084282"/>
    <w:rsid w:val="001328F2"/>
    <w:rsid w:val="002B5CA2"/>
    <w:rsid w:val="002B6FFD"/>
    <w:rsid w:val="003306DC"/>
    <w:rsid w:val="003C1E8E"/>
    <w:rsid w:val="0041484A"/>
    <w:rsid w:val="00470EA4"/>
    <w:rsid w:val="004711CA"/>
    <w:rsid w:val="004A470B"/>
    <w:rsid w:val="004E2C06"/>
    <w:rsid w:val="00504B15"/>
    <w:rsid w:val="007479C4"/>
    <w:rsid w:val="007A2FED"/>
    <w:rsid w:val="008B6CF2"/>
    <w:rsid w:val="00913EA5"/>
    <w:rsid w:val="00B52CE7"/>
    <w:rsid w:val="00B545A8"/>
    <w:rsid w:val="00BA5582"/>
    <w:rsid w:val="00C96A05"/>
    <w:rsid w:val="00CD4B7D"/>
    <w:rsid w:val="00D4503A"/>
    <w:rsid w:val="00DC6069"/>
    <w:rsid w:val="00DE4272"/>
    <w:rsid w:val="00E63D6E"/>
    <w:rsid w:val="00F70AC0"/>
    <w:rsid w:val="00FC47CC"/>
    <w:rsid w:val="00FD5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BEE1F"/>
  <w15:chartTrackingRefBased/>
  <w15:docId w15:val="{3670FE2C-0B6D-4698-B0CC-3A7E3929D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6CF2"/>
    <w:rPr>
      <w:rFonts w:eastAsia="Batang"/>
      <w:sz w:val="24"/>
      <w:szCs w:val="24"/>
      <w:lang w:eastAsia="ko-KR"/>
    </w:rPr>
  </w:style>
  <w:style w:type="paragraph" w:styleId="1">
    <w:name w:val="heading 1"/>
    <w:basedOn w:val="a"/>
    <w:next w:val="a"/>
    <w:qFormat/>
    <w:rsid w:val="008B6CF2"/>
    <w:pPr>
      <w:keepNext/>
      <w:jc w:val="both"/>
      <w:outlineLvl w:val="0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8B6CF2"/>
    <w:pPr>
      <w:jc w:val="center"/>
    </w:pPr>
    <w:rPr>
      <w:rFonts w:ascii="Tahoma" w:eastAsia="Times New Roman" w:hAnsi="Tahoma" w:cs="Tahoma"/>
      <w:b/>
      <w:bCs/>
      <w:sz w:val="32"/>
      <w:lang w:eastAsia="ru-RU"/>
    </w:rPr>
  </w:style>
  <w:style w:type="paragraph" w:styleId="a4">
    <w:name w:val="Body Text Indent"/>
    <w:basedOn w:val="a"/>
    <w:rsid w:val="008B6CF2"/>
    <w:pPr>
      <w:ind w:firstLine="284"/>
      <w:jc w:val="both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NumB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64;&#1072;&#1073;&#1083;&#1086;&#1085;&#1099;\&#1054;&#1092;&#1086;&#1088;&#1084;&#1083;&#1077;&#1085;&#1080;&#1077;%20&#1079;&#1072;&#1082;&#1072;&#1079;&#1086;&#1074;\&#1056;&#1077;&#1075;&#1080;&#1089;&#1090;&#1088;&#1072;&#1094;&#1080;&#1103;%20&#1087;&#1088;&#1077;&#1076;&#1087;&#1088;&#1080;&#1103;&#1090;&#1080;&#1081;\&#1042;&#1085;&#1077;&#1089;&#1077;&#1085;&#1080;&#1077;%20&#1080;&#1079;&#1084;&#1077;&#1085;&#1077;&#1085;&#1080;&#1081;%20&#1070;&#1051;\&#1044;&#1086;&#1075;&#1086;&#1074;&#1086;&#1088;%20&#1087;&#1086;&#1088;&#1091;&#1095;&#1077;&#1085;&#1080;&#1103;%20&#1085;&#1072;%20&#1074;&#1085;&#1077;&#1089;&#1077;&#1085;&#1080;&#1077;%20&#1080;&#1079;&#1084;&#1077;&#1085;&#1077;&#1085;&#1080;&#1081;%20&#1070;&#105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поручения на внесение изменений ЮЛ.dot</Template>
  <TotalTime>1</TotalTime>
  <Pages>1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ПОРУЧЕНИЯ  </vt:lpstr>
    </vt:vector>
  </TitlesOfParts>
  <Company>Юридическая фирма De Facto</Company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</dc:title>
  <dc:creator>defacto.kz</dc:creator>
  <cp:lastModifiedBy>Sergey Sizintsev</cp:lastModifiedBy>
  <dc:description>Copyright © 2003-2026 Defacto.kz. Все права защищены. Любая публикация только с разрешения авторов.</dc:description>
  <cp:revision>2</cp:revision>
</cp:coreProperties>
</file>