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spacing w:before="0" w:after="0" w:line="240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ДОВЕРЕННОСТЬ</w:t>
      </w:r>
    </w:p>
    <w:p>
      <w:pPr>
        <w:spacing w:before="0"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на представление интересов в суде</w:t>
      </w:r>
    </w:p>
    <w:p>
      <w:pPr>
        <w:spacing w:before="0" w:after="0" w:line="240" w:lineRule="auto"/>
        <w:rPr>
          <w:rFonts w:ascii="Arial" w:hAnsi="Arial" w:cs="Arial"/>
          <w:sz w:val="20"/>
          <w:szCs w:val="20"/>
        </w:rPr>
      </w:pPr>
    </w:p>
    <w:p>
      <w:pPr>
        <w:tabs>
          <w:tab w:val="right" w:pos="7654"/>
        </w:tabs>
        <w:spacing w:before="0"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город {{город}}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 xml:space="preserve">{{дата}}</w:t>
      </w:r>
    </w:p>
    <w:p>
      <w:pPr>
        <w:spacing w:before="0" w:after="0" w:line="240" w:lineRule="auto"/>
        <w:rPr>
          <w:rFonts w:ascii="Arial" w:hAnsi="Arial" w:cs="Arial"/>
          <w:sz w:val="20"/>
          <w:szCs w:val="20"/>
        </w:rPr>
      </w:pPr>
    </w:p>
    <w:p>
      <w:pPr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Я, {{ФИО}}, ИИН {{ИИН}}, {{дата рождения}} года рождения, уроженец {{место рождения}}, проживающий по адресу: {{адрес}},</w:t>
      </w:r>
    </w:p>
    <w:p>
      <w:pPr>
        <w:spacing w:before="0" w:after="0" w:line="240" w:lineRule="auto"/>
        <w:rPr>
          <w:rFonts w:ascii="Arial" w:hAnsi="Arial" w:cs="Arial"/>
          <w:sz w:val="20"/>
          <w:szCs w:val="20"/>
        </w:rPr>
      </w:pPr>
    </w:p>
    <w:p>
      <w:pPr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ДОВЕРЯЮ:</w:t>
      </w:r>
    </w:p>
    <w:p>
      <w:pPr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{{ФИО}}, ИИН {{ИИН}},</w:t>
      </w:r>
    </w:p>
    <w:p>
      <w:pPr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проживающему по адресу: {{адрес}},</w:t>
      </w:r>
    </w:p>
    <w:p>
      <w:pPr>
        <w:spacing w:before="0" w:after="0" w:line="240" w:lineRule="auto"/>
        <w:rPr>
          <w:rFonts w:ascii="Arial" w:hAnsi="Arial" w:cs="Arial"/>
          <w:sz w:val="20"/>
          <w:szCs w:val="20"/>
        </w:rPr>
      </w:pPr>
    </w:p>
    <w:p>
      <w:pPr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вести от моего имени гражданские, уголовные, административные дела и дела об административных правонарушениях в судах первой, апелляционной, кассационной инстанций, а также при пересмотре дела в Верховном Суде Республики Казахстан, арбитраже, суде Международного финансового центра «Астана», в органах прокуратуры, в правоохранительных, административных и других государственных органах со всеми правами, предоставленными законом представителю, истцу, ответчику, третьему лицу, потерпевшему, частному обвинителю, взыскателю и должнику со всеми процессуальными правами, принадлежащими доверителю, с правом осуществления всех процессуальных действий, в том числе с правом:</w:t>
      </w:r>
    </w:p>
    <w:p>
      <w:pPr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подписания и подачи иска, передачи дела в арбитраж, суд Международного финансового центра «Астана», заключения мирового соглашения, соглашения об урегулировании спора (конфликта) в порядке медиации или соглашения об урегулировании спора в порядке партисипативной процедуры, полного или частичного отказа от иска или признания иска, увеличения или уменьшения предмета исковых требований, изменения предмета или основания иска; обжалования судебного акта в апелляционном, кассационном порядках, подписания и подачи апелляционной жалобы, кассационной жалобы, ходатайства о пересмотре судебного акта в кассационном порядке, ходатайства о пересмотре вступивших в законную силу судебных актов Верховным Судом Республики Казахстан, ходатайства о принесении представления, протеста о пересмотре вступивших в силу судебных актов; подачи заявления о пересмотре судебного акта по вновь открывшимся или новым обстоятельствам, требования принудительного исполнения судебного акта, отказа от апелляционной, кассационной жалобы;</w:t>
      </w:r>
    </w:p>
    <w:p>
      <w:pPr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участвовать от имени представляемого в административных процедурах и совершать все действия, связанные с осуществлением административной процедуры, в том числе с правом:</w:t>
      </w:r>
    </w:p>
    <w:p>
      <w:pPr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подачи и подписания обращения; участия в рассмотрении административного дела; участия в заслушивании; представления и высказывания возражений; ознакомления с материалами административного дела; получения административного акта; обжалования административного акта, административного действия (бездействия); подписания и подачи жалобы;</w:t>
      </w:r>
    </w:p>
    <w:p>
      <w:pPr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совершать от имени доверителя все действия, связанные с исполнительным производством, в том числе с правом:</w:t>
      </w:r>
    </w:p>
    <w:p>
      <w:pPr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предъявления и отзыва исполнительного документа; обжалования действий (бездействия) или решений судебного исполнителя; заключения мирового соглашения;</w:t>
      </w:r>
    </w:p>
    <w:p>
      <w:pPr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получать документы, копии и справки в любых органах и организациях, расписываться и совершать иные законные действия, связанные с выполнением настоящего поручения.</w:t>
      </w:r>
    </w:p>
    <w:p>
      <w:pPr>
        <w:spacing w:before="0" w:after="0" w:line="240" w:lineRule="auto"/>
        <w:rPr>
          <w:rFonts w:ascii="Arial" w:hAnsi="Arial" w:cs="Arial"/>
          <w:sz w:val="20"/>
          <w:szCs w:val="20"/>
        </w:rPr>
      </w:pPr>
    </w:p>
    <w:p>
      <w:pPr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Доверенность выдана сроком на три года с правом передоверия.</w:t>
      </w:r>
    </w:p>
    <w:p>
      <w:pPr>
        <w:spacing w:before="0" w:after="0" w:line="240" w:lineRule="auto"/>
        <w:rPr>
          <w:rFonts w:ascii="Arial" w:hAnsi="Arial" w:cs="Arial"/>
          <w:sz w:val="20"/>
          <w:szCs w:val="20"/>
        </w:rPr>
      </w:pPr>
    </w:p>
    <w:p>
      <w:pPr>
        <w:spacing w:before="0"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({{ФИО}})</w:t>
      </w:r>
    </w:p>
    <w:p>
      <w:pPr>
        <w:spacing w:before="0" w:after="0" w:line="240" w:lineRule="auto"/>
        <w:rPr>
          <w:rFonts w:ascii="Arial" w:hAnsi="Arial" w:cs="Arial"/>
          <w:sz w:val="20"/>
          <w:szCs w:val="20"/>
        </w:rPr>
      </w:pPr>
    </w:p>
    <w:p>
      <w:pPr>
        <w:spacing w:before="0"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Удостоверительная надпись нотариуса</w:t>
      </w:r>
    </w:p>
    <w:sect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autoHyphenation/>
  <w:hyphenationZone w:val="357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5217"/>
    <w:rsid w:val="00001243"/>
    <w:rsid w:val="000467C7"/>
    <w:rsid w:val="000907C0"/>
    <w:rsid w:val="000A609E"/>
    <w:rsid w:val="000E743E"/>
    <w:rsid w:val="00116783"/>
    <w:rsid w:val="00155214"/>
    <w:rsid w:val="001749B9"/>
    <w:rsid w:val="001A1D6B"/>
    <w:rsid w:val="001B142F"/>
    <w:rsid w:val="001E6891"/>
    <w:rsid w:val="002249DD"/>
    <w:rsid w:val="00231845"/>
    <w:rsid w:val="00253EBB"/>
    <w:rsid w:val="00255E75"/>
    <w:rsid w:val="0026286A"/>
    <w:rsid w:val="002B64DC"/>
    <w:rsid w:val="002B6E5E"/>
    <w:rsid w:val="002E05A3"/>
    <w:rsid w:val="002E0BDF"/>
    <w:rsid w:val="002F465B"/>
    <w:rsid w:val="00317392"/>
    <w:rsid w:val="003222F9"/>
    <w:rsid w:val="00365DB0"/>
    <w:rsid w:val="003B355D"/>
    <w:rsid w:val="004229B6"/>
    <w:rsid w:val="00487AAA"/>
    <w:rsid w:val="005210E3"/>
    <w:rsid w:val="00565973"/>
    <w:rsid w:val="005A25F3"/>
    <w:rsid w:val="005D5AE7"/>
    <w:rsid w:val="00600682"/>
    <w:rsid w:val="00644174"/>
    <w:rsid w:val="00657299"/>
    <w:rsid w:val="006F4A42"/>
    <w:rsid w:val="007460B2"/>
    <w:rsid w:val="0076149A"/>
    <w:rsid w:val="007C0FFE"/>
    <w:rsid w:val="008767C3"/>
    <w:rsid w:val="008B2D96"/>
    <w:rsid w:val="008C0299"/>
    <w:rsid w:val="008C5E55"/>
    <w:rsid w:val="008D3708"/>
    <w:rsid w:val="008F6471"/>
    <w:rsid w:val="00921A27"/>
    <w:rsid w:val="00941C4A"/>
    <w:rsid w:val="009471C0"/>
    <w:rsid w:val="009518D0"/>
    <w:rsid w:val="00990BCD"/>
    <w:rsid w:val="009B3D84"/>
    <w:rsid w:val="009C57C7"/>
    <w:rsid w:val="00A016F3"/>
    <w:rsid w:val="00A360F6"/>
    <w:rsid w:val="00A5792B"/>
    <w:rsid w:val="00A912E7"/>
    <w:rsid w:val="00B15989"/>
    <w:rsid w:val="00B400D4"/>
    <w:rsid w:val="00B55E5C"/>
    <w:rsid w:val="00BB4C61"/>
    <w:rsid w:val="00BD6AB0"/>
    <w:rsid w:val="00C14A73"/>
    <w:rsid w:val="00C736B2"/>
    <w:rsid w:val="00CB7B67"/>
    <w:rsid w:val="00CD5DA3"/>
    <w:rsid w:val="00CF7738"/>
    <w:rsid w:val="00DB4AEE"/>
    <w:rsid w:val="00DF6ABA"/>
    <w:rsid w:val="00E05217"/>
    <w:rsid w:val="00E06921"/>
    <w:rsid w:val="00E67325"/>
    <w:rsid w:val="00F40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768B2BB"/>
  <w15:chartTrackingRefBased/>
  <w15:docId w15:val="{AB537C45-F97D-43E7-8D96-5768231D09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576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efac\YandexDisk\&#1057;&#1052;&#1050;\&#1064;&#1072;&#1073;&#1083;&#1086;&#1085;&#1099;\&#1054;&#1092;&#1086;&#1088;&#1084;&#1083;&#1077;&#1085;&#1080;&#1077;%20&#1079;&#1072;&#1082;&#1072;&#1079;&#1086;&#1074;\&#1044;&#1086;&#1074;&#1077;&#1088;&#1077;&#1085;&#1085;&#1086;&#1089;&#1090;&#1080;\&#1044;&#1086;&#1074;&#1077;&#1088;&#1077;&#1085;&#1085;&#1086;&#1089;&#1090;&#1100;%20&#1085;&#1072;%20&#1089;&#1091;&#1076;.%20&#1087;&#1088;&#1086;&#1094;&#1077;&#1089;&#1089;%20&#1086;&#1090;%20&#1060;&#1051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Доверенность на суд. процесс от ФЛ</Template>
  <TotalTime>8</TotalTime>
  <Pages>1</Pages>
  <Words>469</Words>
  <Characters>2675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ДОВЕРЕННОСТЬ</vt:lpstr>
    </vt:vector>
  </TitlesOfParts>
  <Company>Юридическая фирма De Facto</Company>
  <LinksUpToDate>false</LinksUpToDate>
  <CharactersWithSpaces>3138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на представление интересов в суде от физического лица</dc:title>
  <dc:subject/>
  <dc:creator>defacto.kz</dc:creator>
  <cp:keywords/>
  <dc:description>Copyright © 2003-2026 Defacto.kz. Все права защищены. Любая публикация только с разрешения авторов.</dc:description>
  <cp:lastModifiedBy>Sergey Sizintsev</cp:lastModifiedBy>
  <cp:revision>2</cp:revision>
  <dcterms:created xsi:type="dcterms:W3CDTF">2026-07-19T14:01:24Z</dcterms:created>
  <dcterms:modified xsi:type="dcterms:W3CDTF">2026-07-19T14:01:24Z</dcterms:modified>
</cp:coreProperties>
</file>